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CE2B7" w14:textId="77777777" w:rsidR="00AC1AEE" w:rsidRDefault="00AC1AEE" w:rsidP="00287A2D">
      <w:bookmarkStart w:id="0" w:name="_GoBack"/>
      <w:bookmarkEnd w:id="0"/>
    </w:p>
    <w:p w14:paraId="572AC16A" w14:textId="77777777" w:rsidR="0071391D" w:rsidRDefault="0071391D" w:rsidP="00287A2D"/>
    <w:p w14:paraId="3B04E009" w14:textId="77777777" w:rsidR="0071391D" w:rsidRDefault="0071391D" w:rsidP="00287A2D"/>
    <w:p w14:paraId="1A922FC3" w14:textId="77777777" w:rsidR="0071391D" w:rsidRDefault="0071391D" w:rsidP="00287A2D"/>
    <w:p w14:paraId="580042CB" w14:textId="77777777" w:rsidR="0071391D" w:rsidRPr="0071391D" w:rsidRDefault="0071391D" w:rsidP="0071391D">
      <w:pPr>
        <w:spacing w:line="360" w:lineRule="auto"/>
      </w:pPr>
      <w:r w:rsidRPr="0071391D">
        <w:t>Dear Parent/Guardian,</w:t>
      </w:r>
    </w:p>
    <w:p w14:paraId="1D0F4FFF" w14:textId="77777777" w:rsidR="0071391D" w:rsidRPr="0071391D" w:rsidRDefault="0071391D" w:rsidP="0071391D">
      <w:pPr>
        <w:spacing w:line="360" w:lineRule="auto"/>
      </w:pPr>
    </w:p>
    <w:p w14:paraId="6F7CB2D7" w14:textId="1C8CA09E" w:rsidR="0071391D" w:rsidRPr="0071391D" w:rsidRDefault="0071391D" w:rsidP="0071391D">
      <w:pPr>
        <w:spacing w:line="360" w:lineRule="auto"/>
        <w:jc w:val="center"/>
        <w:rPr>
          <w:b/>
          <w:bCs/>
        </w:rPr>
      </w:pPr>
      <w:proofErr w:type="spellStart"/>
      <w:r w:rsidRPr="0071391D">
        <w:rPr>
          <w:b/>
          <w:bCs/>
        </w:rPr>
        <w:t>Covid</w:t>
      </w:r>
      <w:proofErr w:type="spellEnd"/>
      <w:r>
        <w:rPr>
          <w:b/>
          <w:bCs/>
        </w:rPr>
        <w:t xml:space="preserve"> 19</w:t>
      </w:r>
      <w:r w:rsidRPr="0071391D">
        <w:rPr>
          <w:b/>
          <w:bCs/>
        </w:rPr>
        <w:t xml:space="preserve"> </w:t>
      </w:r>
      <w:proofErr w:type="spellStart"/>
      <w:r w:rsidRPr="0071391D">
        <w:rPr>
          <w:b/>
          <w:bCs/>
        </w:rPr>
        <w:t>immunisation</w:t>
      </w:r>
      <w:proofErr w:type="spellEnd"/>
      <w:r w:rsidRPr="0071391D">
        <w:rPr>
          <w:b/>
          <w:bCs/>
        </w:rPr>
        <w:t xml:space="preserve"> during this </w:t>
      </w:r>
      <w:bookmarkStart w:id="1" w:name="_Hlk183438343"/>
      <w:r w:rsidRPr="0071391D">
        <w:rPr>
          <w:b/>
          <w:bCs/>
        </w:rPr>
        <w:t xml:space="preserve">Autumn/Winter </w:t>
      </w:r>
      <w:bookmarkEnd w:id="1"/>
      <w:r w:rsidRPr="0071391D">
        <w:rPr>
          <w:b/>
          <w:bCs/>
        </w:rPr>
        <w:t>campaign 2024</w:t>
      </w:r>
    </w:p>
    <w:p w14:paraId="1DE5CDB4" w14:textId="77777777" w:rsidR="0071391D" w:rsidRPr="0071391D" w:rsidRDefault="0071391D" w:rsidP="0071391D">
      <w:pPr>
        <w:spacing w:line="360" w:lineRule="auto"/>
        <w:jc w:val="center"/>
        <w:rPr>
          <w:b/>
          <w:bCs/>
        </w:rPr>
      </w:pPr>
    </w:p>
    <w:p w14:paraId="17C0F5EF" w14:textId="77777777" w:rsidR="0071391D" w:rsidRDefault="0071391D" w:rsidP="0071391D">
      <w:pPr>
        <w:spacing w:line="360" w:lineRule="auto"/>
      </w:pPr>
      <w:r w:rsidRPr="0071391D">
        <w:t xml:space="preserve">The Autumn/Winter </w:t>
      </w:r>
      <w:proofErr w:type="spellStart"/>
      <w:r w:rsidRPr="0071391D">
        <w:t>immunisation</w:t>
      </w:r>
      <w:proofErr w:type="spellEnd"/>
      <w:r w:rsidRPr="0071391D">
        <w:t xml:space="preserve"> campaign 2024 concludes in the next few weeks. If your child is eligible due to their medical history (see below), they may have an increased risk of complications if they acquire Covid 19 disease.</w:t>
      </w:r>
    </w:p>
    <w:p w14:paraId="18D0C8B2" w14:textId="77777777" w:rsidR="0071391D" w:rsidRDefault="0071391D" w:rsidP="0071391D">
      <w:pPr>
        <w:spacing w:line="360" w:lineRule="auto"/>
      </w:pPr>
    </w:p>
    <w:p w14:paraId="75B4CFF7" w14:textId="1CB00CF0" w:rsidR="0071391D" w:rsidRPr="0071391D" w:rsidRDefault="0071391D" w:rsidP="0071391D">
      <w:pPr>
        <w:spacing w:line="360" w:lineRule="auto"/>
      </w:pPr>
      <w:proofErr w:type="spellStart"/>
      <w:r w:rsidRPr="0071391D">
        <w:t>Immunisation</w:t>
      </w:r>
      <w:proofErr w:type="spellEnd"/>
      <w:r w:rsidRPr="0071391D">
        <w:t xml:space="preserve"> offers your child the greatest protection against Covid 19 as we move into winter.</w:t>
      </w:r>
    </w:p>
    <w:p w14:paraId="349B3762" w14:textId="77777777" w:rsidR="0071391D" w:rsidRPr="0071391D" w:rsidRDefault="0071391D" w:rsidP="0071391D">
      <w:pPr>
        <w:spacing w:line="360" w:lineRule="auto"/>
      </w:pPr>
      <w:r w:rsidRPr="0071391D">
        <w:t xml:space="preserve">Risk groups include those with </w:t>
      </w:r>
      <w:proofErr w:type="spellStart"/>
      <w:r w:rsidRPr="0071391D">
        <w:t>neurodisability</w:t>
      </w:r>
      <w:proofErr w:type="spellEnd"/>
      <w:r w:rsidRPr="0071391D">
        <w:t xml:space="preserve"> and severe/profound learning disabilities.</w:t>
      </w:r>
    </w:p>
    <w:p w14:paraId="58335114" w14:textId="77777777" w:rsidR="0071391D" w:rsidRDefault="0071391D" w:rsidP="0071391D">
      <w:pPr>
        <w:spacing w:line="360" w:lineRule="auto"/>
      </w:pPr>
    </w:p>
    <w:p w14:paraId="41A87FCC" w14:textId="04DE1E0B" w:rsidR="0071391D" w:rsidRPr="0071391D" w:rsidRDefault="0071391D" w:rsidP="0071391D">
      <w:pPr>
        <w:spacing w:line="360" w:lineRule="auto"/>
      </w:pPr>
      <w:r w:rsidRPr="0071391D">
        <w:t xml:space="preserve">Over the next few weeks, we are holding </w:t>
      </w:r>
      <w:proofErr w:type="spellStart"/>
      <w:r w:rsidRPr="0071391D">
        <w:t>immunisation</w:t>
      </w:r>
      <w:proofErr w:type="spellEnd"/>
      <w:r w:rsidRPr="0071391D">
        <w:t xml:space="preserve"> clinics for </w:t>
      </w:r>
      <w:proofErr w:type="spellStart"/>
      <w:r w:rsidRPr="0071391D">
        <w:t>Covid</w:t>
      </w:r>
      <w:proofErr w:type="spellEnd"/>
      <w:r w:rsidRPr="0071391D">
        <w:t xml:space="preserve"> 19 at Birmingham Children’s Hospital. </w:t>
      </w:r>
    </w:p>
    <w:p w14:paraId="2A83FE25" w14:textId="77777777" w:rsidR="0071391D" w:rsidRDefault="0071391D" w:rsidP="0071391D">
      <w:pPr>
        <w:spacing w:line="360" w:lineRule="auto"/>
      </w:pPr>
    </w:p>
    <w:p w14:paraId="783B7CBD" w14:textId="7856A858" w:rsidR="0071391D" w:rsidRPr="0071391D" w:rsidRDefault="0071391D" w:rsidP="0071391D">
      <w:pPr>
        <w:spacing w:line="360" w:lineRule="auto"/>
      </w:pPr>
      <w:r w:rsidRPr="0071391D">
        <w:t xml:space="preserve">To book an appointment please contact the bookings team either via email at </w:t>
      </w:r>
      <w:hyperlink r:id="rId9" w:history="1">
        <w:r w:rsidRPr="0071391D">
          <w:rPr>
            <w:rStyle w:val="Hyperlink"/>
          </w:rPr>
          <w:t>BSOLVaccinationBooking@uhb.nhs.uk</w:t>
        </w:r>
      </w:hyperlink>
      <w:r w:rsidRPr="0071391D">
        <w:t xml:space="preserve"> or via telephone on 0121 371 8445</w:t>
      </w:r>
    </w:p>
    <w:p w14:paraId="23EB69C8" w14:textId="77777777" w:rsidR="0071391D" w:rsidRDefault="0071391D" w:rsidP="0071391D">
      <w:pPr>
        <w:spacing w:line="360" w:lineRule="auto"/>
      </w:pPr>
    </w:p>
    <w:p w14:paraId="1D2D5161" w14:textId="20D4EF42" w:rsidR="0071391D" w:rsidRPr="0071391D" w:rsidRDefault="0071391D" w:rsidP="0071391D">
      <w:pPr>
        <w:spacing w:line="360" w:lineRule="auto"/>
      </w:pPr>
      <w:r w:rsidRPr="0071391D">
        <w:t>If you have any questions or require more information, please contact the bookings team who will be happy to assist.</w:t>
      </w:r>
    </w:p>
    <w:p w14:paraId="27550CF0" w14:textId="77777777" w:rsidR="0071391D" w:rsidRDefault="0071391D" w:rsidP="0071391D">
      <w:pPr>
        <w:spacing w:line="360" w:lineRule="auto"/>
      </w:pPr>
    </w:p>
    <w:p w14:paraId="6E97AD4F" w14:textId="1945D6FB" w:rsidR="0071391D" w:rsidRPr="0071391D" w:rsidRDefault="0071391D" w:rsidP="0071391D">
      <w:pPr>
        <w:spacing w:line="360" w:lineRule="auto"/>
      </w:pPr>
      <w:r w:rsidRPr="0071391D">
        <w:t>Kindest regards,</w:t>
      </w:r>
    </w:p>
    <w:p w14:paraId="4BE09CF2" w14:textId="77777777" w:rsidR="0071391D" w:rsidRPr="0071391D" w:rsidRDefault="0071391D" w:rsidP="0071391D">
      <w:pPr>
        <w:spacing w:line="360" w:lineRule="auto"/>
      </w:pPr>
    </w:p>
    <w:p w14:paraId="02F1C377" w14:textId="77777777" w:rsidR="0071391D" w:rsidRPr="0071391D" w:rsidRDefault="0071391D" w:rsidP="0071391D">
      <w:pPr>
        <w:spacing w:line="360" w:lineRule="auto"/>
      </w:pPr>
    </w:p>
    <w:p w14:paraId="0FE44DA7" w14:textId="77777777" w:rsidR="0071391D" w:rsidRPr="0071391D" w:rsidRDefault="0071391D" w:rsidP="0071391D">
      <w:pPr>
        <w:spacing w:line="360" w:lineRule="auto"/>
      </w:pPr>
      <w:r w:rsidRPr="0071391D">
        <w:t>Fiona Etheridge RGN RSCN</w:t>
      </w:r>
    </w:p>
    <w:p w14:paraId="4483B398" w14:textId="77777777" w:rsidR="0071391D" w:rsidRPr="0071391D" w:rsidRDefault="0071391D" w:rsidP="0071391D">
      <w:pPr>
        <w:spacing w:line="360" w:lineRule="auto"/>
      </w:pPr>
      <w:r w:rsidRPr="0071391D">
        <w:t>Senior Nurse</w:t>
      </w:r>
    </w:p>
    <w:p w14:paraId="0B8DBA58" w14:textId="77777777" w:rsidR="0071391D" w:rsidRPr="0071391D" w:rsidRDefault="0071391D" w:rsidP="0071391D">
      <w:pPr>
        <w:spacing w:line="360" w:lineRule="auto"/>
      </w:pPr>
      <w:r w:rsidRPr="0071391D">
        <w:t xml:space="preserve">BSOL vaccination </w:t>
      </w:r>
      <w:proofErr w:type="spellStart"/>
      <w:r w:rsidRPr="0071391D">
        <w:t>programme</w:t>
      </w:r>
      <w:proofErr w:type="spellEnd"/>
    </w:p>
    <w:p w14:paraId="0D3D1372" w14:textId="77777777" w:rsidR="0071391D" w:rsidRPr="0071391D" w:rsidRDefault="0071391D" w:rsidP="00287A2D"/>
    <w:p w14:paraId="0A63873A" w14:textId="383A4F3C" w:rsidR="0071391D" w:rsidRPr="00287A2D" w:rsidRDefault="0071391D" w:rsidP="00287A2D">
      <w:r>
        <w:rPr>
          <w:noProof/>
          <w:lang w:val="en-GB" w:eastAsia="en-GB"/>
        </w:rPr>
        <w:lastRenderedPageBreak/>
        <w:drawing>
          <wp:inline distT="0" distB="0" distL="0" distR="0" wp14:anchorId="2FFE9594" wp14:editId="06EC62B8">
            <wp:extent cx="6116320" cy="8124243"/>
            <wp:effectExtent l="0" t="0" r="0" b="0"/>
            <wp:docPr id="17094153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15308" name="Picture 1" descr="A screenshot of a computer&#10;&#10;Description automatically generated"/>
                    <pic:cNvPicPr/>
                  </pic:nvPicPr>
                  <pic:blipFill rotWithShape="1">
                    <a:blip r:embed="rId10"/>
                    <a:srcRect l="34677" t="26393" r="36628" b="5850"/>
                    <a:stretch/>
                  </pic:blipFill>
                  <pic:spPr bwMode="auto">
                    <a:xfrm>
                      <a:off x="0" y="0"/>
                      <a:ext cx="6116320" cy="8124243"/>
                    </a:xfrm>
                    <a:prstGeom prst="rect">
                      <a:avLst/>
                    </a:prstGeom>
                    <a:ln>
                      <a:noFill/>
                    </a:ln>
                    <a:extLst>
                      <a:ext uri="{53640926-AAD7-44D8-BBD7-CCE9431645EC}">
                        <a14:shadowObscured xmlns:a14="http://schemas.microsoft.com/office/drawing/2010/main"/>
                      </a:ext>
                    </a:extLst>
                  </pic:spPr>
                </pic:pic>
              </a:graphicData>
            </a:graphic>
          </wp:inline>
        </w:drawing>
      </w:r>
    </w:p>
    <w:sectPr w:rsidR="0071391D" w:rsidRPr="00287A2D" w:rsidSect="00287A2D">
      <w:headerReference w:type="even" r:id="rId11"/>
      <w:headerReference w:type="default" r:id="rId12"/>
      <w:footerReference w:type="even" r:id="rId13"/>
      <w:footerReference w:type="default" r:id="rId14"/>
      <w:headerReference w:type="first" r:id="rId15"/>
      <w:footerReference w:type="first" r:id="rId16"/>
      <w:pgSz w:w="11900" w:h="16840"/>
      <w:pgMar w:top="1134" w:right="1134" w:bottom="1134" w:left="1134" w:header="1440" w:footer="144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32456" w14:textId="77777777" w:rsidR="006F6F34" w:rsidRDefault="006F6F34">
      <w:r>
        <w:separator/>
      </w:r>
    </w:p>
  </w:endnote>
  <w:endnote w:type="continuationSeparator" w:id="0">
    <w:p w14:paraId="687C7CAB" w14:textId="77777777" w:rsidR="006F6F34" w:rsidRDefault="006F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7FFED" w14:textId="77777777" w:rsidR="007F004B" w:rsidRDefault="007F004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92D59" w14:textId="77777777" w:rsidR="00AC1AEE" w:rsidRDefault="00287A2D">
    <w:pPr>
      <w:pStyle w:val="HeaderFooter"/>
    </w:pPr>
    <w:r>
      <w:rPr>
        <w:noProof/>
      </w:rPr>
      <mc:AlternateContent>
        <mc:Choice Requires="wps">
          <w:drawing>
            <wp:anchor distT="152400" distB="152400" distL="152400" distR="152400" simplePos="0" relativeHeight="251655680" behindDoc="1" locked="0" layoutInCell="1" allowOverlap="1" wp14:anchorId="76356A69" wp14:editId="7A4044A3">
              <wp:simplePos x="0" y="0"/>
              <wp:positionH relativeFrom="page">
                <wp:posOffset>0</wp:posOffset>
              </wp:positionH>
              <wp:positionV relativeFrom="page">
                <wp:posOffset>10044752</wp:posOffset>
              </wp:positionV>
              <wp:extent cx="7556500" cy="648326"/>
              <wp:effectExtent l="0" t="0" r="6350" b="0"/>
              <wp:wrapNone/>
              <wp:docPr id="1073741828" name="officeArt object" descr="Rectangle"/>
              <wp:cNvGraphicFramePr/>
              <a:graphic xmlns:a="http://schemas.openxmlformats.org/drawingml/2006/main">
                <a:graphicData uri="http://schemas.microsoft.com/office/word/2010/wordprocessingShape">
                  <wps:wsp>
                    <wps:cNvSpPr/>
                    <wps:spPr>
                      <a:xfrm>
                        <a:off x="0" y="0"/>
                        <a:ext cx="7556500" cy="648326"/>
                      </a:xfrm>
                      <a:prstGeom prst="roundRect">
                        <a:avLst>
                          <a:gd name="adj" fmla="val 0"/>
                        </a:avLst>
                      </a:prstGeom>
                      <a:blipFill rotWithShape="1">
                        <a:blip r:embed="rId1"/>
                        <a:srcRect/>
                        <a:stretch>
                          <a:fillRect t="-1548532" r="3"/>
                        </a:stretch>
                      </a:blipFill>
                      <a:ln w="12700" cap="flat">
                        <a:noFill/>
                        <a:miter lim="400000"/>
                      </a:ln>
                      <a:effectLst/>
                    </wps:spPr>
                    <wps:txbx>
                      <w:txbxContent>
                        <w:p w14:paraId="7CD29621" w14:textId="77777777" w:rsidR="00287A2D" w:rsidRDefault="00287A2D" w:rsidP="00287A2D">
                          <w:pPr>
                            <w:jc w:val="center"/>
                          </w:pPr>
                        </w:p>
                      </w:txbxContent>
                    </wps:txbx>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6356A69" id="officeArt object" o:spid="_x0000_s1026" alt="Rectangle" style="position:absolute;margin-left:0;margin-top:790.95pt;width:595pt;height:51.05pt;z-index:-25166080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o4aPWAAAAgAElEQVR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" stroked="f" strokeweight="1pt">
              <v:fill r:id="rId2" o:title="Rectangle" recolor="t" rotate="t" type="frame"/>
              <v:stroke miterlimit="4" joinstyle="miter"/>
              <v:textbox>
                <w:txbxContent>
                  <w:p w14:paraId="7CD29621" w14:textId="77777777" w:rsidR="00287A2D" w:rsidRDefault="00287A2D" w:rsidP="00287A2D">
                    <w:pPr>
                      <w:jc w:val="center"/>
                    </w:pPr>
                  </w:p>
                </w:txbxContent>
              </v:textbox>
              <w10:wrap anchorx="page" anchory="page"/>
            </v:round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233A7" w14:textId="77777777" w:rsidR="007F004B" w:rsidRDefault="007F00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68E20" w14:textId="77777777" w:rsidR="006F6F34" w:rsidRDefault="006F6F34">
      <w:r>
        <w:separator/>
      </w:r>
    </w:p>
  </w:footnote>
  <w:footnote w:type="continuationSeparator" w:id="0">
    <w:p w14:paraId="00AB13F3" w14:textId="77777777" w:rsidR="006F6F34" w:rsidRDefault="006F6F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708F1" w14:textId="77777777" w:rsidR="007F004B" w:rsidRDefault="007F004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A37A" w14:textId="77777777" w:rsidR="007F004B" w:rsidRDefault="007F004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7AD1C" w14:textId="5BA79A83" w:rsidR="00287A2D" w:rsidRDefault="00857CA6">
    <w:pPr>
      <w:pStyle w:val="Header"/>
    </w:pPr>
    <w:r>
      <w:rPr>
        <w:noProof/>
        <w:lang w:val="en-GB" w:eastAsia="en-GB"/>
      </w:rPr>
      <mc:AlternateContent>
        <mc:Choice Requires="wps">
          <w:drawing>
            <wp:anchor distT="152400" distB="152400" distL="152400" distR="152400" simplePos="0" relativeHeight="251659264" behindDoc="1" locked="0" layoutInCell="1" allowOverlap="1" wp14:anchorId="47DF8734" wp14:editId="6CCCABE4">
              <wp:simplePos x="0" y="0"/>
              <wp:positionH relativeFrom="margin">
                <wp:align>center</wp:align>
              </wp:positionH>
              <wp:positionV relativeFrom="page">
                <wp:posOffset>25581</wp:posOffset>
              </wp:positionV>
              <wp:extent cx="7556500" cy="10693400"/>
              <wp:effectExtent l="0" t="0" r="6350" b="0"/>
              <wp:wrapNone/>
              <wp:docPr id="1"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blipFill rotWithShape="1">
                        <a:blip r:embed="rId1"/>
                        <a:srcRect/>
                        <a:stretch>
                          <a:fillRect/>
                        </a:stretch>
                      </a:blipFill>
                      <a:ln w="12700" cap="flat">
                        <a:noFill/>
                        <a:miter lim="400000"/>
                      </a:ln>
                      <a:effectLst/>
                    </wps:spPr>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FD0FD04" id="officeArt object" o:spid="_x0000_s1026" alt="Rectangle" style="position:absolute;margin-left:0;margin-top:2pt;width:595pt;height:842pt;z-index:-251657216;visibility:visible;mso-wrap-style:square;mso-height-percent:0;mso-wrap-distance-left:12pt;mso-wrap-distance-top:12pt;mso-wrap-distance-right:12pt;mso-wrap-distance-bottom:12pt;mso-position-horizontal:center;mso-position-horizontal-relative:margin;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OGj1gAAAIABJREFU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" stroked="f" strokeweight="1pt">
              <v:fill r:id="rId2" o:title="Rectangle" recolor="t" rotate="t" type="frame"/>
              <v:stroke miterlimit="4" joinstyle="miter"/>
              <w10:wrap anchorx="margin" anchory="page"/>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A9B"/>
    <w:rsid w:val="001558B3"/>
    <w:rsid w:val="00193FA9"/>
    <w:rsid w:val="00285489"/>
    <w:rsid w:val="00287A2D"/>
    <w:rsid w:val="00395F31"/>
    <w:rsid w:val="0047639A"/>
    <w:rsid w:val="004A3B41"/>
    <w:rsid w:val="00683D9B"/>
    <w:rsid w:val="006F6F34"/>
    <w:rsid w:val="0071391D"/>
    <w:rsid w:val="007362D4"/>
    <w:rsid w:val="007F004B"/>
    <w:rsid w:val="00857CA6"/>
    <w:rsid w:val="008E09AC"/>
    <w:rsid w:val="00931876"/>
    <w:rsid w:val="00A12D30"/>
    <w:rsid w:val="00AB4105"/>
    <w:rsid w:val="00AC1AEE"/>
    <w:rsid w:val="00BD301D"/>
    <w:rsid w:val="00C21266"/>
    <w:rsid w:val="00D93EEA"/>
    <w:rsid w:val="00DB6A9B"/>
    <w:rsid w:val="00F55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8EC32"/>
  <w15:docId w15:val="{C1EA726E-BA58-481F-A5FE-87B55575B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lang w:val="en-US"/>
      <w14:textOutline w14:w="12700" w14:cap="flat" w14:cmpd="sng" w14:algn="ctr">
        <w14:noFill/>
        <w14:prstDash w14:val="solid"/>
        <w14:miter w14:lim="400000"/>
      </w14:textOutline>
    </w:rPr>
  </w:style>
  <w:style w:type="paragraph" w:customStyle="1" w:styleId="TableStyle2A">
    <w:name w:val="Table Style 2 A"/>
    <w:rPr>
      <w:rFonts w:ascii="Helvetica Neue" w:hAnsi="Helvetica Neue" w:cs="Arial Unicode MS"/>
      <w:color w:val="000000"/>
      <w:u w:color="000000"/>
      <w:lang w:val="en-US"/>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683D9B"/>
    <w:pPr>
      <w:tabs>
        <w:tab w:val="center" w:pos="4513"/>
        <w:tab w:val="right" w:pos="9026"/>
      </w:tabs>
    </w:pPr>
  </w:style>
  <w:style w:type="character" w:customStyle="1" w:styleId="HeaderChar">
    <w:name w:val="Header Char"/>
    <w:basedOn w:val="DefaultParagraphFont"/>
    <w:link w:val="Header"/>
    <w:uiPriority w:val="99"/>
    <w:rsid w:val="00683D9B"/>
    <w:rPr>
      <w:sz w:val="24"/>
      <w:szCs w:val="24"/>
      <w:lang w:val="en-US" w:eastAsia="en-US"/>
    </w:rPr>
  </w:style>
  <w:style w:type="paragraph" w:styleId="Footer">
    <w:name w:val="footer"/>
    <w:basedOn w:val="Normal"/>
    <w:link w:val="FooterChar"/>
    <w:uiPriority w:val="99"/>
    <w:unhideWhenUsed/>
    <w:rsid w:val="00683D9B"/>
    <w:pPr>
      <w:tabs>
        <w:tab w:val="center" w:pos="4513"/>
        <w:tab w:val="right" w:pos="9026"/>
      </w:tabs>
    </w:pPr>
  </w:style>
  <w:style w:type="character" w:customStyle="1" w:styleId="FooterChar">
    <w:name w:val="Footer Char"/>
    <w:basedOn w:val="DefaultParagraphFont"/>
    <w:link w:val="Footer"/>
    <w:uiPriority w:val="99"/>
    <w:rsid w:val="00683D9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BSOLVaccinationBooking@uhb.nhs.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Mackay(BSOLCCG)\Downloads\Word%20template.dotx"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297980B52F0F479CD303984C45BBF8" ma:contentTypeVersion="16" ma:contentTypeDescription="Create a new document." ma:contentTypeScope="" ma:versionID="2bbcfdb5a5645baf73cc7e7888fa540f">
  <xsd:schema xmlns:xsd="http://www.w3.org/2001/XMLSchema" xmlns:xs="http://www.w3.org/2001/XMLSchema" xmlns:p="http://schemas.microsoft.com/office/2006/metadata/properties" xmlns:ns2="80ab13a8-1c09-4e20-8cc8-05a062865b29" xmlns:ns3="313b7cf0-601a-4586-b26f-7ab1bafa9146" targetNamespace="http://schemas.microsoft.com/office/2006/metadata/properties" ma:root="true" ma:fieldsID="2fb71bddcc6192cba487a370b57283d1" ns2:_="" ns3:_="">
    <xsd:import namespace="80ab13a8-1c09-4e20-8cc8-05a062865b29"/>
    <xsd:import namespace="313b7cf0-601a-4586-b26f-7ab1bafa914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b13a8-1c09-4e20-8cc8-05a062865b2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da18aad-33ba-4b24-8556-b67f77893d47}" ma:internalName="TaxCatchAll" ma:showField="CatchAllData" ma:web="80ab13a8-1c09-4e20-8cc8-05a062865b2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13b7cf0-601a-4586-b26f-7ab1bafa914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851852-fd9b-4c8d-b4a8-d78b10eacd8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3b7cf0-601a-4586-b26f-7ab1bafa9146">
      <Terms xmlns="http://schemas.microsoft.com/office/infopath/2007/PartnerControls"/>
    </lcf76f155ced4ddcb4097134ff3c332f>
    <TaxCatchAll xmlns="80ab13a8-1c09-4e20-8cc8-05a062865b29" xsi:nil="true"/>
  </documentManagement>
</p:properties>
</file>

<file path=customXml/itemProps1.xml><?xml version="1.0" encoding="utf-8"?>
<ds:datastoreItem xmlns:ds="http://schemas.openxmlformats.org/officeDocument/2006/customXml" ds:itemID="{57050FA8-4A4B-4560-B40D-6A61E2FDC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b13a8-1c09-4e20-8cc8-05a062865b29"/>
    <ds:schemaRef ds:uri="313b7cf0-601a-4586-b26f-7ab1bafa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57C204-1896-4EFE-B357-CF26EACB8CFC}">
  <ds:schemaRefs>
    <ds:schemaRef ds:uri="http://schemas.microsoft.com/sharepoint/v3/contenttype/forms"/>
  </ds:schemaRefs>
</ds:datastoreItem>
</file>

<file path=customXml/itemProps3.xml><?xml version="1.0" encoding="utf-8"?>
<ds:datastoreItem xmlns:ds="http://schemas.openxmlformats.org/officeDocument/2006/customXml" ds:itemID="{58BC89F4-8519-4B93-96D1-3904AAB06A4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313b7cf0-601a-4586-b26f-7ab1bafa9146"/>
    <ds:schemaRef ds:uri="http://schemas.microsoft.com/office/infopath/2007/PartnerControls"/>
    <ds:schemaRef ds:uri="http://purl.org/dc/elements/1.1/"/>
    <ds:schemaRef ds:uri="80ab13a8-1c09-4e20-8cc8-05a062865b29"/>
    <ds:schemaRef ds:uri="http://www.w3.org/XML/1998/namespace"/>
    <ds:schemaRef ds:uri="http://purl.org/dc/dcmitype/"/>
  </ds:schemaRefs>
</ds:datastoreItem>
</file>

<file path=docMetadata/LabelInfo.xml><?xml version="1.0" encoding="utf-8"?>
<clbl:labelList xmlns:clbl="http://schemas.microsoft.com/office/2020/mipLabelMetadata">
  <clbl:label id="{d42255ec-e1af-44ac-b676-7700d3d39603}" enabled="1" method="Standard" siteId="{1a07c565-b111-42d0-ada8-16998c72bd30}" contentBits="0" removed="0"/>
</clbl:labelList>
</file>

<file path=docProps/app.xml><?xml version="1.0" encoding="utf-8"?>
<Properties xmlns="http://schemas.openxmlformats.org/officeDocument/2006/extended-properties" xmlns:vt="http://schemas.openxmlformats.org/officeDocument/2006/docPropsVTypes">
  <Template>Word template</Template>
  <TotalTime>0</TotalTime>
  <Pages>2</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Mackay (BSOL CCG)</dc:creator>
  <cp:lastModifiedBy>Sarah Nash</cp:lastModifiedBy>
  <cp:revision>2</cp:revision>
  <dcterms:created xsi:type="dcterms:W3CDTF">2024-12-10T14:55:00Z</dcterms:created>
  <dcterms:modified xsi:type="dcterms:W3CDTF">2024-12-10T14:55:00Z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0x010100C0297980B52F0F479CD303984C45BBF8</vt:lpwstr>
  </property>
  <property fmtid="{D5CDD505-2E9C-101B-9397-08002B2CF9AE}" pid="3" name="MediaServiceImageTags">
    <vt:lpwstr/>
  </property>
</Properties>
</file>